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912DB" w14:textId="6EDE16A4" w:rsidR="006A158D" w:rsidRPr="006A158D" w:rsidRDefault="006A158D" w:rsidP="006A158D">
      <w:pPr>
        <w:pStyle w:val="NormalWeb"/>
        <w:shd w:val="clear" w:color="auto" w:fill="FFFFFF"/>
        <w:jc w:val="center"/>
        <w:rPr>
          <w:rFonts w:ascii="Tahoma" w:hAnsi="Tahoma" w:cs="Tahoma"/>
          <w:sz w:val="22"/>
          <w:szCs w:val="22"/>
          <w:lang w:val="en-US"/>
        </w:rPr>
      </w:pPr>
      <w:r w:rsidRPr="006A158D">
        <w:rPr>
          <w:rFonts w:ascii="Tahoma" w:hAnsi="Tahoma" w:cs="Tahoma"/>
          <w:sz w:val="22"/>
          <w:szCs w:val="22"/>
          <w:lang w:val="en-US"/>
        </w:rPr>
        <w:t>REGISTRATION FORM</w:t>
      </w:r>
    </w:p>
    <w:p w14:paraId="30C770A0" w14:textId="77777777" w:rsidR="006A158D" w:rsidRPr="00C30E59" w:rsidRDefault="006A158D" w:rsidP="006A158D">
      <w:pPr>
        <w:pStyle w:val="NormalWeb"/>
        <w:shd w:val="clear" w:color="auto" w:fill="FFFFFF"/>
        <w:spacing w:before="0" w:beforeAutospacing="0" w:after="60" w:afterAutospacing="0" w:line="276" w:lineRule="auto"/>
        <w:rPr>
          <w:rFonts w:ascii="Tahoma" w:hAnsi="Tahoma" w:cs="Tahoma"/>
          <w:sz w:val="22"/>
          <w:szCs w:val="22"/>
          <w:lang w:val="en-US"/>
        </w:rPr>
      </w:pPr>
    </w:p>
    <w:p w14:paraId="4C955518" w14:textId="7FF7D8B0" w:rsidR="006A158D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 xml:space="preserve">Title: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17EE5369" w14:textId="6EB0D1A8" w:rsidR="006A158D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 xml:space="preserve">Name: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7DE21B52" w14:textId="3EC1B165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 xml:space="preserve">Surname: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4F75836E" w14:textId="27BF4902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6A158D">
        <w:rPr>
          <w:rFonts w:ascii="Tahoma" w:hAnsi="Tahoma" w:cs="Tahoma"/>
          <w:sz w:val="22"/>
          <w:szCs w:val="22"/>
          <w:lang w:val="en-US"/>
        </w:rPr>
        <w:t>Affiliation</w:t>
      </w:r>
      <w:r w:rsidRPr="00C30E59">
        <w:rPr>
          <w:rFonts w:ascii="Tahoma" w:hAnsi="Tahoma" w:cs="Tahoma"/>
          <w:sz w:val="22"/>
          <w:szCs w:val="22"/>
          <w:lang w:val="en-US"/>
        </w:rPr>
        <w:t xml:space="preserve">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0C23B4CB" w14:textId="706098FB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6A158D">
        <w:rPr>
          <w:rFonts w:ascii="Tahoma" w:hAnsi="Tahoma" w:cs="Tahoma"/>
          <w:sz w:val="22"/>
          <w:szCs w:val="22"/>
          <w:lang w:val="en-US"/>
        </w:rPr>
        <w:t>Address</w:t>
      </w:r>
      <w:r w:rsidRPr="00C30E59">
        <w:rPr>
          <w:rFonts w:ascii="Tahoma" w:hAnsi="Tahoma" w:cs="Tahoma"/>
          <w:sz w:val="22"/>
          <w:szCs w:val="22"/>
          <w:lang w:val="en-US"/>
        </w:rPr>
        <w:t xml:space="preserve">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7D4E6D85" w14:textId="725DB9FC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 xml:space="preserve">Town: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3474BA5D" w14:textId="10B4EAE4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 xml:space="preserve">Country: 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131CE53A" w14:textId="21AC3797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>Phone: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4EF9FFA1" w14:textId="66DD5327" w:rsidR="00C27DF7" w:rsidRPr="00C27DF7" w:rsidRDefault="006A158D" w:rsidP="005753B2">
      <w:pPr>
        <w:pStyle w:val="NormalWeb"/>
        <w:shd w:val="clear" w:color="auto" w:fill="FFFFFF"/>
        <w:spacing w:before="0" w:beforeAutospacing="0" w:after="180" w:afterAutospacing="0" w:line="360" w:lineRule="auto"/>
        <w:rPr>
          <w:rFonts w:ascii="Tahoma" w:hAnsi="Tahoma" w:cs="Tahoma"/>
          <w:sz w:val="22"/>
          <w:szCs w:val="22"/>
          <w:lang w:val="en-US"/>
        </w:rPr>
      </w:pPr>
      <w:r w:rsidRPr="00C30E59">
        <w:rPr>
          <w:rFonts w:ascii="Tahoma" w:hAnsi="Tahoma" w:cs="Tahoma"/>
          <w:sz w:val="22"/>
          <w:szCs w:val="22"/>
          <w:lang w:val="en-US"/>
        </w:rPr>
        <w:t>Email: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27DF7">
        <w:rPr>
          <w:rFonts w:ascii="Tahoma" w:hAnsi="Tahoma" w:cs="Tahoma"/>
          <w:sz w:val="22"/>
          <w:szCs w:val="22"/>
          <w:lang w:val="en-US"/>
        </w:rPr>
        <w:t>…………………………………………………………………………</w:t>
      </w:r>
    </w:p>
    <w:p w14:paraId="0D1EE0E8" w14:textId="67D0A737" w:rsidR="006A158D" w:rsidRPr="00C30E59" w:rsidRDefault="006A158D" w:rsidP="006A158D">
      <w:pPr>
        <w:pStyle w:val="NormalWeb"/>
        <w:shd w:val="clear" w:color="auto" w:fill="FFFFFF"/>
        <w:spacing w:before="0" w:beforeAutospacing="0" w:after="60" w:afterAutospacing="0" w:line="360" w:lineRule="auto"/>
        <w:rPr>
          <w:rFonts w:ascii="Tahoma" w:hAnsi="Tahoma" w:cs="Tahoma"/>
          <w:sz w:val="22"/>
          <w:szCs w:val="22"/>
          <w:lang w:val="en-US"/>
        </w:rPr>
      </w:pPr>
    </w:p>
    <w:p w14:paraId="74A6CF4A" w14:textId="2CDA77BF" w:rsidR="006A158D" w:rsidRPr="006A158D" w:rsidRDefault="006A158D" w:rsidP="006A158D">
      <w:pPr>
        <w:pStyle w:val="NormalWeb"/>
        <w:shd w:val="clear" w:color="auto" w:fill="FFFFFF"/>
        <w:rPr>
          <w:rFonts w:ascii="Tahoma" w:hAnsi="Tahoma" w:cs="Tahoma"/>
          <w:sz w:val="22"/>
          <w:szCs w:val="22"/>
          <w:lang w:val="en-US"/>
        </w:rPr>
      </w:pPr>
      <w:r w:rsidRPr="00C27DF7">
        <w:rPr>
          <w:rFonts w:ascii="Tahoma" w:hAnsi="Tahoma" w:cs="Tahoma"/>
          <w:b/>
          <w:bCs/>
          <w:sz w:val="22"/>
          <w:szCs w:val="22"/>
          <w:lang w:val="en-US"/>
        </w:rPr>
        <w:t xml:space="preserve">Short </w:t>
      </w:r>
      <w:r w:rsidRPr="00C30E59">
        <w:rPr>
          <w:rFonts w:ascii="Tahoma" w:hAnsi="Tahoma" w:cs="Tahoma"/>
          <w:b/>
          <w:bCs/>
          <w:sz w:val="22"/>
          <w:szCs w:val="22"/>
          <w:lang w:val="en-US"/>
        </w:rPr>
        <w:t>Talk:</w:t>
      </w:r>
      <w:r w:rsidRPr="00C30E59">
        <w:rPr>
          <w:rFonts w:ascii="Tahoma" w:hAnsi="Tahoma" w:cs="Tahoma"/>
          <w:sz w:val="22"/>
          <w:szCs w:val="22"/>
          <w:lang w:val="en-US"/>
        </w:rPr>
        <w:t xml:space="preserve"> </w:t>
      </w:r>
      <w:r w:rsidRPr="006A158D">
        <w:rPr>
          <w:rFonts w:ascii="Tahoma" w:hAnsi="Tahoma" w:cs="Tahoma"/>
          <w:sz w:val="22"/>
          <w:szCs w:val="22"/>
          <w:lang w:val="en-US"/>
        </w:rPr>
        <w:t xml:space="preserve"> </w:t>
      </w:r>
      <w:r w:rsidRPr="00C30E59">
        <w:rPr>
          <w:rFonts w:ascii="Tahoma" w:hAnsi="Tahoma" w:cs="Tahoma"/>
          <w:sz w:val="22"/>
          <w:szCs w:val="22"/>
          <w:lang w:val="en-US"/>
        </w:rPr>
        <w:t>I do intend to give a short talk</w:t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="00C27DF7" w:rsidRPr="00C30E59">
        <w:rPr>
          <w:rFonts w:ascii="Tahoma" w:hAnsi="Tahoma" w:cs="Tahoma"/>
          <w:sz w:val="22"/>
          <w:szCs w:val="22"/>
          <w:lang w:val="en-US"/>
        </w:rPr>
        <w:tab/>
      </w:r>
      <w:r w:rsidRPr="00C30E59">
        <w:rPr>
          <w:rFonts w:ascii="Tahoma" w:hAnsi="Tahoma" w:cs="Tahoma"/>
          <w:sz w:val="22"/>
          <w:szCs w:val="22"/>
          <w:lang w:val="en-US"/>
        </w:rPr>
        <w:t xml:space="preserve"> </w:t>
      </w:r>
      <w:r w:rsidRPr="006A158D">
        <w:rPr>
          <w:rFonts w:ascii="Tahoma" w:hAnsi="Tahoma" w:cs="Tahoma"/>
          <w:sz w:val="22"/>
          <w:szCs w:val="22"/>
          <w:lang w:val="en-US"/>
        </w:rPr>
        <w:t xml:space="preserve"> </w:t>
      </w:r>
      <w:r w:rsidR="00C27DF7">
        <w:rPr>
          <w:rFonts w:ascii="Tahoma" w:hAnsi="Tahoma" w:cs="Tahoma"/>
          <w:sz w:val="22"/>
          <w:szCs w:val="22"/>
          <w:lang w:val="en-US"/>
        </w:rPr>
        <w:t xml:space="preserve"> </w:t>
      </w:r>
      <w:r w:rsidRPr="006A158D">
        <w:rPr>
          <w:rFonts w:ascii="Tahoma" w:hAnsi="Tahoma" w:cs="Tahoma"/>
          <w:sz w:val="22"/>
          <w:szCs w:val="22"/>
          <w:lang w:val="en-US"/>
        </w:rPr>
        <w:t xml:space="preserve">      YES         NO</w:t>
      </w:r>
    </w:p>
    <w:p w14:paraId="0E685484" w14:textId="77777777" w:rsidR="00C30E59" w:rsidRDefault="00C30E59" w:rsidP="00C27DF7">
      <w:pPr>
        <w:spacing w:before="100" w:beforeAutospacing="1" w:after="100" w:afterAutospacing="1" w:line="240" w:lineRule="auto"/>
        <w:rPr>
          <w:rFonts w:ascii="Tahoma" w:hAnsi="Tahoma" w:cs="Tahoma"/>
          <w:b/>
          <w:bCs/>
          <w:lang w:val="en-US"/>
        </w:rPr>
      </w:pPr>
    </w:p>
    <w:p w14:paraId="3055B56B" w14:textId="4343783B" w:rsidR="00C27DF7" w:rsidRPr="00C27DF7" w:rsidRDefault="00C27DF7" w:rsidP="00C27DF7">
      <w:pPr>
        <w:spacing w:before="100" w:beforeAutospacing="1" w:after="100" w:afterAutospacing="1" w:line="240" w:lineRule="auto"/>
        <w:rPr>
          <w:rFonts w:ascii="Tahoma" w:hAnsi="Tahoma" w:cs="Tahoma"/>
          <w:lang w:val="en-US"/>
        </w:rPr>
      </w:pPr>
      <w:r w:rsidRPr="00C27DF7">
        <w:rPr>
          <w:rFonts w:ascii="Tahoma" w:hAnsi="Tahoma" w:cs="Tahoma"/>
          <w:b/>
          <w:bCs/>
          <w:lang w:val="en-US"/>
        </w:rPr>
        <w:t>Financial Support</w:t>
      </w:r>
      <w:r w:rsidRPr="00C30E59">
        <w:rPr>
          <w:rFonts w:ascii="Tahoma" w:hAnsi="Tahoma" w:cs="Tahoma"/>
          <w:b/>
          <w:bCs/>
          <w:lang w:val="en-US"/>
        </w:rPr>
        <w:t>:</w:t>
      </w:r>
      <w:r w:rsidRPr="00C30E59">
        <w:rPr>
          <w:rFonts w:ascii="Tahoma" w:hAnsi="Tahoma" w:cs="Tahoma"/>
          <w:lang w:val="en-US"/>
        </w:rPr>
        <w:t xml:space="preserve"> </w:t>
      </w:r>
      <w:r w:rsidRPr="00C27DF7">
        <w:rPr>
          <w:rFonts w:ascii="Tahoma" w:hAnsi="Tahoma" w:cs="Tahoma"/>
          <w:lang w:val="en-US"/>
        </w:rPr>
        <w:t xml:space="preserve"> </w:t>
      </w:r>
      <w:r w:rsidRPr="00C30E59">
        <w:rPr>
          <w:rFonts w:ascii="Tahoma" w:hAnsi="Tahoma" w:cs="Tahoma"/>
          <w:lang w:val="en-US"/>
        </w:rPr>
        <w:t xml:space="preserve">I do intend to </w:t>
      </w:r>
      <w:r w:rsidRPr="00C27DF7">
        <w:rPr>
          <w:rFonts w:ascii="Tahoma" w:hAnsi="Tahoma" w:cs="Tahoma"/>
          <w:lang w:val="en-US"/>
        </w:rPr>
        <w:t>ask for financial support</w:t>
      </w:r>
      <w:r>
        <w:rPr>
          <w:rFonts w:ascii="Tahoma" w:hAnsi="Tahoma" w:cs="Tahoma"/>
          <w:lang w:val="en-US"/>
        </w:rPr>
        <w:tab/>
      </w:r>
      <w:r w:rsidRPr="00C27DF7">
        <w:rPr>
          <w:rFonts w:ascii="Tahoma" w:hAnsi="Tahoma" w:cs="Tahoma"/>
          <w:lang w:val="en-US"/>
        </w:rPr>
        <w:t xml:space="preserve"> </w:t>
      </w:r>
      <w:r w:rsidRPr="00C30E59">
        <w:rPr>
          <w:rFonts w:ascii="Tahoma" w:hAnsi="Tahoma" w:cs="Tahoma"/>
          <w:lang w:val="en-US"/>
        </w:rPr>
        <w:t xml:space="preserve"> </w:t>
      </w:r>
      <w:r w:rsidRPr="00C27DF7">
        <w:rPr>
          <w:rFonts w:ascii="Tahoma" w:hAnsi="Tahoma" w:cs="Tahoma"/>
          <w:lang w:val="en-US"/>
        </w:rPr>
        <w:t xml:space="preserve">       YES         NO</w:t>
      </w:r>
    </w:p>
    <w:p w14:paraId="79953D0C" w14:textId="77777777" w:rsidR="001D1A90" w:rsidRPr="00990CF5" w:rsidRDefault="001D1A90" w:rsidP="00C27DF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D1A90" w:rsidRPr="00990CF5" w:rsidSect="00C27DF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418" w:right="1021" w:bottom="1134" w:left="1021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86210" w14:textId="77777777" w:rsidR="00354711" w:rsidRDefault="00354711" w:rsidP="00916B7B">
      <w:pPr>
        <w:spacing w:after="0" w:line="240" w:lineRule="auto"/>
      </w:pPr>
      <w:r>
        <w:separator/>
      </w:r>
    </w:p>
  </w:endnote>
  <w:endnote w:type="continuationSeparator" w:id="0">
    <w:p w14:paraId="4666B793" w14:textId="77777777" w:rsidR="00354711" w:rsidRDefault="00354711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AC50D" w14:textId="37479317" w:rsidR="009A4964" w:rsidRPr="009A4964" w:rsidRDefault="009A4964" w:rsidP="009A4964">
    <w:pPr>
      <w:pStyle w:val="Footer"/>
      <w:jc w:val="center"/>
      <w:rPr>
        <w:rFonts w:ascii="Tahoma" w:hAnsi="Tahoma" w:cs="Tahoma"/>
        <w:i/>
        <w:iCs/>
        <w:lang w:val="en-US"/>
      </w:rPr>
    </w:pPr>
    <w:r w:rsidRPr="009A4964">
      <w:rPr>
        <w:rFonts w:ascii="Tahoma" w:hAnsi="Tahoma" w:cs="Tahoma"/>
        <w:i/>
        <w:iCs/>
        <w:lang w:val="en-US"/>
      </w:rPr>
      <w:t>Granada (Spain), September 20</w:t>
    </w:r>
    <w:r w:rsidRPr="00071629">
      <w:rPr>
        <w:rFonts w:ascii="Tahoma" w:hAnsi="Tahoma" w:cs="Tahoma"/>
        <w:i/>
        <w:iCs/>
        <w:vertAlign w:val="superscript"/>
        <w:lang w:val="en-US"/>
      </w:rPr>
      <w:t>th</w:t>
    </w:r>
    <w:r w:rsidRPr="009A4964">
      <w:rPr>
        <w:rFonts w:ascii="Tahoma" w:hAnsi="Tahoma" w:cs="Tahoma"/>
        <w:i/>
        <w:iCs/>
        <w:lang w:val="en-US"/>
      </w:rPr>
      <w:t xml:space="preserve"> – 24</w:t>
    </w:r>
    <w:r w:rsidRPr="00071629">
      <w:rPr>
        <w:rFonts w:ascii="Tahoma" w:hAnsi="Tahoma" w:cs="Tahoma"/>
        <w:i/>
        <w:iCs/>
        <w:vertAlign w:val="superscript"/>
        <w:lang w:val="en-US"/>
      </w:rPr>
      <w:t>th</w:t>
    </w:r>
    <w:r w:rsidRPr="009A4964">
      <w:rPr>
        <w:rFonts w:ascii="Tahoma" w:hAnsi="Tahoma" w:cs="Tahoma"/>
        <w:i/>
        <w:iCs/>
        <w:lang w:val="en-US"/>
      </w:rPr>
      <w:t>,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197A" w14:textId="77777777" w:rsidR="00802A9A" w:rsidRDefault="00614D7E">
    <w:pPr>
      <w:pStyle w:val="Footer"/>
      <w:jc w:val="right"/>
    </w:pPr>
    <w:r>
      <w:fldChar w:fldCharType="begin"/>
    </w:r>
    <w:r w:rsidR="00802A9A"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14822794" w14:textId="77777777" w:rsidR="00D77C66" w:rsidRDefault="00D77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A1C9E" w14:textId="77777777" w:rsidR="00354711" w:rsidRDefault="00354711" w:rsidP="00916B7B">
      <w:pPr>
        <w:spacing w:after="0" w:line="240" w:lineRule="auto"/>
      </w:pPr>
      <w:r>
        <w:separator/>
      </w:r>
    </w:p>
  </w:footnote>
  <w:footnote w:type="continuationSeparator" w:id="0">
    <w:p w14:paraId="55D77B2B" w14:textId="77777777" w:rsidR="00354711" w:rsidRDefault="00354711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57"/>
      <w:gridCol w:w="6538"/>
      <w:gridCol w:w="1669"/>
    </w:tblGrid>
    <w:tr w:rsidR="00777971" w:rsidRPr="00FB4FBB" w14:paraId="41D2CF75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486EB3A0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2C9A2D3A" wp14:editId="31C5D96C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59EDD0FF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Avogadro Colloquia 2015 - </w:t>
          </w:r>
          <w:proofErr w:type="spellStart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Chemistry</w:t>
          </w:r>
          <w:proofErr w:type="spellEnd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 and Light</w:t>
          </w:r>
        </w:p>
        <w:p w14:paraId="1377B89B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Consiglio Nazionale delle Ricerche, Roma - </w:t>
          </w:r>
          <w:proofErr w:type="spellStart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>May</w:t>
          </w:r>
          <w:proofErr w:type="spellEnd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 22, 2015</w:t>
          </w:r>
        </w:p>
      </w:tc>
      <w:tc>
        <w:tcPr>
          <w:tcW w:w="846" w:type="pct"/>
          <w:shd w:val="clear" w:color="auto" w:fill="auto"/>
          <w:vAlign w:val="center"/>
        </w:tcPr>
        <w:p w14:paraId="72F1D059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0E32C56D" wp14:editId="4CCC9B1F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6D8F59" w14:textId="77777777" w:rsidR="00777971" w:rsidRDefault="00777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613"/>
      <w:gridCol w:w="1165"/>
    </w:tblGrid>
    <w:tr w:rsidR="00BE7EE4" w14:paraId="149E5606" w14:textId="77777777" w:rsidTr="001A3702">
      <w:trPr>
        <w:trHeight w:val="271"/>
      </w:trPr>
      <w:tc>
        <w:tcPr>
          <w:tcW w:w="8613" w:type="dxa"/>
          <w:shd w:val="clear" w:color="auto" w:fill="FFFFFF" w:themeFill="background1"/>
        </w:tcPr>
        <w:p w14:paraId="48C7AFB7" w14:textId="6B566801" w:rsidR="00BE7EE4" w:rsidRPr="001A3702" w:rsidRDefault="00BE7EE4" w:rsidP="001A370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smallCaps/>
              <w:color w:val="000064"/>
              <w:szCs w:val="16"/>
            </w:rPr>
          </w:pPr>
        </w:p>
      </w:tc>
      <w:tc>
        <w:tcPr>
          <w:tcW w:w="1165" w:type="dxa"/>
          <w:shd w:val="clear" w:color="auto" w:fill="FFFFFF" w:themeFill="background1"/>
        </w:tcPr>
        <w:p w14:paraId="2FACD619" w14:textId="70EA8C70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</w:p>
      </w:tc>
    </w:tr>
  </w:tbl>
  <w:p w14:paraId="1956EEF6" w14:textId="7DF92C06" w:rsidR="00BE7EE4" w:rsidRDefault="009A4964" w:rsidP="00371CDB">
    <w:r>
      <w:rPr>
        <w:rFonts w:ascii="Tahoma" w:hAnsi="Tahoma" w:cs="Tahoma"/>
        <w:i/>
        <w:smallCaps/>
        <w:noProof/>
        <w:color w:val="000064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067DAC3" wp14:editId="3C35FB5E">
              <wp:simplePos x="0" y="0"/>
              <wp:positionH relativeFrom="margin">
                <wp:posOffset>718185</wp:posOffset>
              </wp:positionH>
              <wp:positionV relativeFrom="paragraph">
                <wp:posOffset>-246380</wp:posOffset>
              </wp:positionV>
              <wp:extent cx="4483100" cy="273685"/>
              <wp:effectExtent l="0" t="0" r="0" b="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082D4" w14:textId="012863E3" w:rsidR="009A4964" w:rsidRPr="009A4964" w:rsidRDefault="009A4964" w:rsidP="001A3702">
                          <w:pPr>
                            <w:spacing w:after="0"/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To.Scal’And</w:t>
                          </w:r>
                          <w:proofErr w:type="spellEnd"/>
                          <w:proofErr w:type="gramEnd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 xml:space="preserve"> – Total Scattering for </w:t>
                          </w:r>
                          <w:proofErr w:type="spellStart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anotecnhnology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 xml:space="preserve"> in Al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Andalus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67DAC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56.55pt;margin-top:-19.4pt;width:353pt;height:21.5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" stroked="f">
              <v:textbox style="mso-fit-shape-to-text:t">
                <w:txbxContent>
                  <w:p w14:paraId="09B082D4" w14:textId="012863E3" w:rsidR="009A4964" w:rsidRPr="009A4964" w:rsidRDefault="009A4964" w:rsidP="001A3702">
                    <w:pPr>
                      <w:spacing w:after="0"/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</w:pPr>
                    <w:proofErr w:type="spellStart"/>
                    <w:proofErr w:type="gramStart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To.Scal’And</w:t>
                    </w:r>
                    <w:proofErr w:type="spellEnd"/>
                    <w:proofErr w:type="gramEnd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 xml:space="preserve"> – Total Scattering for </w:t>
                    </w:r>
                    <w:proofErr w:type="spellStart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N</w:t>
                    </w:r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anotecnhnology</w:t>
                    </w:r>
                    <w:proofErr w:type="spellEnd"/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 xml:space="preserve"> in Al </w:t>
                    </w:r>
                    <w:proofErr w:type="spellStart"/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Andalus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57649AAF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7E1D8BC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4E8820F1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498F234F" w14:textId="77777777" w:rsidR="00BE7EE4" w:rsidRDefault="00BE7EE4" w:rsidP="00BE7E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yNDYxNzSyMDQxNDNW0lEKTi0uzszPAykwqgUAZ0ikHywAAAA="/>
  </w:docVars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1629"/>
    <w:rsid w:val="00073976"/>
    <w:rsid w:val="0008688C"/>
    <w:rsid w:val="00091A23"/>
    <w:rsid w:val="00092758"/>
    <w:rsid w:val="00096641"/>
    <w:rsid w:val="000A2C70"/>
    <w:rsid w:val="000A57A6"/>
    <w:rsid w:val="000B679E"/>
    <w:rsid w:val="000B70C0"/>
    <w:rsid w:val="000C4199"/>
    <w:rsid w:val="000D23EE"/>
    <w:rsid w:val="000D422C"/>
    <w:rsid w:val="000D575F"/>
    <w:rsid w:val="000D6C3F"/>
    <w:rsid w:val="000D7712"/>
    <w:rsid w:val="000F3E2B"/>
    <w:rsid w:val="00110062"/>
    <w:rsid w:val="0011762B"/>
    <w:rsid w:val="00134592"/>
    <w:rsid w:val="00134B75"/>
    <w:rsid w:val="00141C1D"/>
    <w:rsid w:val="001533A5"/>
    <w:rsid w:val="00162922"/>
    <w:rsid w:val="00175E6F"/>
    <w:rsid w:val="00186F49"/>
    <w:rsid w:val="001911EE"/>
    <w:rsid w:val="00196BA5"/>
    <w:rsid w:val="001A3702"/>
    <w:rsid w:val="001B196F"/>
    <w:rsid w:val="001C4B5C"/>
    <w:rsid w:val="001D0DA2"/>
    <w:rsid w:val="001D1A90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4711"/>
    <w:rsid w:val="00357F67"/>
    <w:rsid w:val="0036179E"/>
    <w:rsid w:val="0037000B"/>
    <w:rsid w:val="00371CDB"/>
    <w:rsid w:val="003B1E1A"/>
    <w:rsid w:val="003B35F5"/>
    <w:rsid w:val="003D3C58"/>
    <w:rsid w:val="003D62D4"/>
    <w:rsid w:val="003E68E4"/>
    <w:rsid w:val="003F1D3E"/>
    <w:rsid w:val="003F37D1"/>
    <w:rsid w:val="003F4836"/>
    <w:rsid w:val="004022D0"/>
    <w:rsid w:val="004264E5"/>
    <w:rsid w:val="004378BC"/>
    <w:rsid w:val="00443A9C"/>
    <w:rsid w:val="00453E22"/>
    <w:rsid w:val="00462953"/>
    <w:rsid w:val="004636E0"/>
    <w:rsid w:val="004722C6"/>
    <w:rsid w:val="00484AC5"/>
    <w:rsid w:val="0048720E"/>
    <w:rsid w:val="00494E03"/>
    <w:rsid w:val="004A6F48"/>
    <w:rsid w:val="004B7522"/>
    <w:rsid w:val="004C0705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4599"/>
    <w:rsid w:val="00556277"/>
    <w:rsid w:val="005678BD"/>
    <w:rsid w:val="005753B2"/>
    <w:rsid w:val="0058703C"/>
    <w:rsid w:val="00592777"/>
    <w:rsid w:val="00592E11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14D7E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158D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5B19"/>
    <w:rsid w:val="00777971"/>
    <w:rsid w:val="00782319"/>
    <w:rsid w:val="00783A19"/>
    <w:rsid w:val="00784F90"/>
    <w:rsid w:val="007A730D"/>
    <w:rsid w:val="007C0A43"/>
    <w:rsid w:val="007C1F92"/>
    <w:rsid w:val="007C7176"/>
    <w:rsid w:val="007F7ADC"/>
    <w:rsid w:val="0080056A"/>
    <w:rsid w:val="00802A9A"/>
    <w:rsid w:val="00815833"/>
    <w:rsid w:val="00815D28"/>
    <w:rsid w:val="008215F3"/>
    <w:rsid w:val="00822BD7"/>
    <w:rsid w:val="008264D5"/>
    <w:rsid w:val="00827189"/>
    <w:rsid w:val="00830D29"/>
    <w:rsid w:val="008432D2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5FCD"/>
    <w:rsid w:val="008B6EE9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90CF5"/>
    <w:rsid w:val="009A327C"/>
    <w:rsid w:val="009A4964"/>
    <w:rsid w:val="009A7255"/>
    <w:rsid w:val="009C276D"/>
    <w:rsid w:val="009D0FD9"/>
    <w:rsid w:val="009E48FF"/>
    <w:rsid w:val="009E6671"/>
    <w:rsid w:val="009E6DA3"/>
    <w:rsid w:val="009F1DA8"/>
    <w:rsid w:val="00A00865"/>
    <w:rsid w:val="00A01250"/>
    <w:rsid w:val="00A21437"/>
    <w:rsid w:val="00A46696"/>
    <w:rsid w:val="00A5096E"/>
    <w:rsid w:val="00A55174"/>
    <w:rsid w:val="00A56120"/>
    <w:rsid w:val="00A56272"/>
    <w:rsid w:val="00A60030"/>
    <w:rsid w:val="00A643C1"/>
    <w:rsid w:val="00A67CCE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2F23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27DF7"/>
    <w:rsid w:val="00C30E59"/>
    <w:rsid w:val="00C31FBD"/>
    <w:rsid w:val="00C43A5A"/>
    <w:rsid w:val="00C44982"/>
    <w:rsid w:val="00C46ADE"/>
    <w:rsid w:val="00C512B5"/>
    <w:rsid w:val="00C54372"/>
    <w:rsid w:val="00C565CE"/>
    <w:rsid w:val="00C633CD"/>
    <w:rsid w:val="00C63B53"/>
    <w:rsid w:val="00C64D63"/>
    <w:rsid w:val="00C67D42"/>
    <w:rsid w:val="00C67EB8"/>
    <w:rsid w:val="00C70CD9"/>
    <w:rsid w:val="00C724A3"/>
    <w:rsid w:val="00C75C3C"/>
    <w:rsid w:val="00C87A7E"/>
    <w:rsid w:val="00C92289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55FDA"/>
    <w:rsid w:val="00D73B48"/>
    <w:rsid w:val="00D74272"/>
    <w:rsid w:val="00D77C66"/>
    <w:rsid w:val="00D91BC4"/>
    <w:rsid w:val="00DC6A28"/>
    <w:rsid w:val="00DD52F7"/>
    <w:rsid w:val="00DE3F38"/>
    <w:rsid w:val="00DF6E60"/>
    <w:rsid w:val="00E061A8"/>
    <w:rsid w:val="00E06228"/>
    <w:rsid w:val="00E147BD"/>
    <w:rsid w:val="00E14F4A"/>
    <w:rsid w:val="00E208A5"/>
    <w:rsid w:val="00E26910"/>
    <w:rsid w:val="00E27486"/>
    <w:rsid w:val="00E30CD1"/>
    <w:rsid w:val="00E42B4C"/>
    <w:rsid w:val="00E610AF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E792A"/>
    <w:rsid w:val="00EF5983"/>
    <w:rsid w:val="00F07279"/>
    <w:rsid w:val="00F140FE"/>
    <w:rsid w:val="00F150E1"/>
    <w:rsid w:val="00F1637E"/>
    <w:rsid w:val="00F20225"/>
    <w:rsid w:val="00F25CD9"/>
    <w:rsid w:val="00F323E7"/>
    <w:rsid w:val="00F368C5"/>
    <w:rsid w:val="00F40393"/>
    <w:rsid w:val="00F460F4"/>
    <w:rsid w:val="00F62B94"/>
    <w:rsid w:val="00F720DA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67438C"/>
  <w15:docId w15:val="{56D25CD7-56F6-4AFB-8F81-6B8600CB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D7E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16B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B7B"/>
  </w:style>
  <w:style w:type="paragraph" w:styleId="Footer">
    <w:name w:val="footer"/>
    <w:basedOn w:val="Normal"/>
    <w:link w:val="FooterChar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B7B"/>
  </w:style>
  <w:style w:type="character" w:styleId="CommentReference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D6A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A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D6A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leNormal"/>
    <w:next w:val="TableGrid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D180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D1A9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B52F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67C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15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BEBD5-1D7C-4011-84E8-39F21859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(2).dot</Template>
  <TotalTime>29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523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Scafuri</dc:creator>
  <cp:lastModifiedBy>Norberto Masciocchi</cp:lastModifiedBy>
  <cp:revision>11</cp:revision>
  <cp:lastPrinted>2017-02-20T18:33:00Z</cp:lastPrinted>
  <dcterms:created xsi:type="dcterms:W3CDTF">2021-05-15T10:53:00Z</dcterms:created>
  <dcterms:modified xsi:type="dcterms:W3CDTF">2021-05-31T07:17:00Z</dcterms:modified>
</cp:coreProperties>
</file>